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188" w:rsidRPr="006937F6" w:rsidRDefault="00D61188" w:rsidP="00F20939">
      <w:pPr>
        <w:ind w:firstLine="0"/>
      </w:pPr>
    </w:p>
    <w:p w:rsidR="00712DCB" w:rsidRPr="006937F6" w:rsidRDefault="00712DCB" w:rsidP="00712DCB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DCB" w:rsidRPr="001B696B" w:rsidRDefault="00712DCB" w:rsidP="00712DCB">
      <w:pPr>
        <w:pStyle w:val="1"/>
      </w:pPr>
      <w:r w:rsidRPr="001B696B">
        <w:t xml:space="preserve">Список </w:t>
      </w:r>
      <w:r w:rsidR="00907D56">
        <w:t>государственных гражданских служащих</w:t>
      </w:r>
      <w:r w:rsidRPr="001B696B">
        <w:t xml:space="preserve">, </w:t>
      </w:r>
      <w:r w:rsidR="00907D56">
        <w:t>ис</w:t>
      </w:r>
      <w:r w:rsidRPr="001B696B">
        <w:t xml:space="preserve">ключенных </w:t>
      </w:r>
      <w:r w:rsidR="00907D56">
        <w:t>из</w:t>
      </w:r>
      <w:r w:rsidRPr="001B696B">
        <w:t xml:space="preserve"> кадров</w:t>
      </w:r>
      <w:r w:rsidR="00907D56">
        <w:t>ого</w:t>
      </w:r>
      <w:r w:rsidRPr="001B696B">
        <w:t xml:space="preserve"> резерв</w:t>
      </w:r>
      <w:r w:rsidR="00907D56">
        <w:t xml:space="preserve">а </w:t>
      </w:r>
      <w:r w:rsidRPr="001B696B">
        <w:t xml:space="preserve">Межрайонной инспекции Федеральной налоговой службы № 13 по Краснодарскому краю </w:t>
      </w:r>
    </w:p>
    <w:p w:rsidR="00CB67E9" w:rsidRPr="008C4F8D" w:rsidRDefault="006211C1" w:rsidP="00712DCB">
      <w:pPr>
        <w:pStyle w:val="1"/>
        <w:rPr>
          <w:color w:val="000000" w:themeColor="text1"/>
        </w:rPr>
      </w:pPr>
      <w:r w:rsidRPr="008C4F8D">
        <w:rPr>
          <w:color w:val="000000" w:themeColor="text1"/>
        </w:rPr>
        <w:t xml:space="preserve">с </w:t>
      </w:r>
      <w:r w:rsidR="006A2959" w:rsidRPr="008C4F8D">
        <w:rPr>
          <w:color w:val="000000" w:themeColor="text1"/>
        </w:rPr>
        <w:t>03</w:t>
      </w:r>
      <w:r w:rsidR="003410C0" w:rsidRPr="008C4F8D">
        <w:rPr>
          <w:color w:val="000000" w:themeColor="text1"/>
        </w:rPr>
        <w:t>.08.202</w:t>
      </w:r>
      <w:r w:rsidR="006A2959" w:rsidRPr="008C4F8D">
        <w:rPr>
          <w:color w:val="000000" w:themeColor="text1"/>
        </w:rPr>
        <w:t>6</w:t>
      </w:r>
    </w:p>
    <w:p w:rsidR="006937F6" w:rsidRPr="006937F6" w:rsidRDefault="006937F6" w:rsidP="006937F6"/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559"/>
        <w:gridCol w:w="4365"/>
      </w:tblGrid>
      <w:tr w:rsidR="00CB67E9" w:rsidTr="008C4F8D">
        <w:tc>
          <w:tcPr>
            <w:tcW w:w="675" w:type="dxa"/>
          </w:tcPr>
          <w:p w:rsidR="00CB67E9" w:rsidRPr="00D95FBD" w:rsidRDefault="00CB67E9" w:rsidP="00737CAC">
            <w:pPr>
              <w:keepNext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95FBD">
              <w:rPr>
                <w:b/>
                <w:sz w:val="24"/>
                <w:szCs w:val="24"/>
              </w:rPr>
              <w:t>№№</w:t>
            </w:r>
          </w:p>
          <w:p w:rsidR="00CB67E9" w:rsidRPr="00D95FBD" w:rsidRDefault="00CB67E9" w:rsidP="00737CAC">
            <w:pPr>
              <w:keepNext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95FBD">
              <w:rPr>
                <w:b/>
                <w:sz w:val="24"/>
                <w:szCs w:val="24"/>
              </w:rPr>
              <w:t>пп\п</w:t>
            </w:r>
          </w:p>
        </w:tc>
        <w:tc>
          <w:tcPr>
            <w:tcW w:w="3715" w:type="dxa"/>
          </w:tcPr>
          <w:p w:rsidR="00CB67E9" w:rsidRPr="00D95FBD" w:rsidRDefault="00CB67E9" w:rsidP="00737CAC">
            <w:pPr>
              <w:keepNext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CB67E9" w:rsidRPr="00D95FBD" w:rsidRDefault="00CB67E9" w:rsidP="00737CAC">
            <w:pPr>
              <w:keepNext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95FBD">
              <w:rPr>
                <w:b/>
                <w:sz w:val="24"/>
                <w:szCs w:val="24"/>
              </w:rPr>
              <w:t>Ф</w:t>
            </w:r>
            <w:r w:rsidR="00737CAC" w:rsidRPr="00D95FBD">
              <w:rPr>
                <w:b/>
                <w:sz w:val="24"/>
                <w:szCs w:val="24"/>
              </w:rPr>
              <w:t>.</w:t>
            </w:r>
            <w:r w:rsidRPr="00D95FBD">
              <w:rPr>
                <w:b/>
                <w:sz w:val="24"/>
                <w:szCs w:val="24"/>
              </w:rPr>
              <w:t>И</w:t>
            </w:r>
            <w:r w:rsidR="00737CAC" w:rsidRPr="00D95FBD">
              <w:rPr>
                <w:b/>
                <w:sz w:val="24"/>
                <w:szCs w:val="24"/>
              </w:rPr>
              <w:t>.</w:t>
            </w:r>
            <w:r w:rsidRPr="00D95FB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CB67E9" w:rsidRPr="00D95FBD" w:rsidRDefault="00CB67E9" w:rsidP="00737CAC">
            <w:pPr>
              <w:keepNext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</w:p>
          <w:p w:rsidR="00CB67E9" w:rsidRPr="00D95FBD" w:rsidRDefault="006955FB" w:rsidP="00737CAC">
            <w:pPr>
              <w:keepNext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D95FBD">
              <w:rPr>
                <w:b/>
                <w:sz w:val="24"/>
                <w:szCs w:val="24"/>
              </w:rPr>
              <w:t xml:space="preserve">Группа </w:t>
            </w:r>
            <w:r w:rsidR="00CB67E9" w:rsidRPr="00D95FBD">
              <w:rPr>
                <w:b/>
                <w:sz w:val="24"/>
                <w:szCs w:val="24"/>
              </w:rPr>
              <w:t>должностей,</w:t>
            </w:r>
          </w:p>
          <w:p w:rsidR="00CB67E9" w:rsidRPr="00D95FBD" w:rsidRDefault="00907D56" w:rsidP="00737CAC">
            <w:pPr>
              <w:keepNext/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D95FBD">
              <w:rPr>
                <w:b/>
                <w:sz w:val="24"/>
                <w:szCs w:val="24"/>
              </w:rPr>
              <w:t>из</w:t>
            </w:r>
            <w:r w:rsidR="00CB67E9" w:rsidRPr="00D95FBD">
              <w:rPr>
                <w:b/>
                <w:sz w:val="24"/>
                <w:szCs w:val="24"/>
              </w:rPr>
              <w:t xml:space="preserve"> котор</w:t>
            </w:r>
            <w:r w:rsidRPr="00D95FBD">
              <w:rPr>
                <w:b/>
                <w:sz w:val="24"/>
                <w:szCs w:val="24"/>
              </w:rPr>
              <w:t>ой</w:t>
            </w:r>
            <w:r w:rsidR="00CB67E9" w:rsidRPr="00D95FBD">
              <w:rPr>
                <w:b/>
                <w:sz w:val="24"/>
                <w:szCs w:val="24"/>
              </w:rPr>
              <w:t xml:space="preserve"> </w:t>
            </w:r>
            <w:r w:rsidRPr="00D95FBD">
              <w:rPr>
                <w:b/>
                <w:sz w:val="24"/>
                <w:szCs w:val="24"/>
              </w:rPr>
              <w:t>ис</w:t>
            </w:r>
            <w:r w:rsidR="00CB67E9" w:rsidRPr="00D95FBD">
              <w:rPr>
                <w:b/>
                <w:sz w:val="24"/>
                <w:szCs w:val="24"/>
              </w:rPr>
              <w:t xml:space="preserve">ключен </w:t>
            </w:r>
            <w:r w:rsidRPr="00D95FBD">
              <w:rPr>
                <w:b/>
                <w:sz w:val="24"/>
                <w:szCs w:val="24"/>
              </w:rPr>
              <w:t>из</w:t>
            </w:r>
            <w:r w:rsidR="00CB67E9" w:rsidRPr="00D95FBD">
              <w:rPr>
                <w:b/>
                <w:sz w:val="24"/>
                <w:szCs w:val="24"/>
              </w:rPr>
              <w:t xml:space="preserve"> кадров</w:t>
            </w:r>
            <w:r w:rsidRPr="00D95FBD">
              <w:rPr>
                <w:b/>
                <w:sz w:val="24"/>
                <w:szCs w:val="24"/>
              </w:rPr>
              <w:t>ого</w:t>
            </w:r>
            <w:r w:rsidR="00CB67E9" w:rsidRPr="00D95FBD">
              <w:rPr>
                <w:b/>
                <w:sz w:val="24"/>
                <w:szCs w:val="24"/>
              </w:rPr>
              <w:t xml:space="preserve"> резерв</w:t>
            </w:r>
            <w:r w:rsidRPr="00D95FBD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365" w:type="dxa"/>
          </w:tcPr>
          <w:p w:rsidR="00CB67E9" w:rsidRPr="00D95FBD" w:rsidRDefault="00CB67E9" w:rsidP="00737CAC">
            <w:pPr>
              <w:keepNext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CB67E9" w:rsidRPr="00D95FBD" w:rsidRDefault="00CB67E9" w:rsidP="006955FB">
            <w:pPr>
              <w:keepNext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95FBD">
              <w:rPr>
                <w:b/>
                <w:sz w:val="24"/>
                <w:szCs w:val="24"/>
              </w:rPr>
              <w:t>Дата и № приказа о</w:t>
            </w:r>
            <w:r w:rsidR="006955FB" w:rsidRPr="00D95FBD">
              <w:rPr>
                <w:b/>
                <w:sz w:val="24"/>
                <w:szCs w:val="24"/>
              </w:rPr>
              <w:t>б ис</w:t>
            </w:r>
            <w:r w:rsidRPr="00D95FBD">
              <w:rPr>
                <w:b/>
                <w:sz w:val="24"/>
                <w:szCs w:val="24"/>
              </w:rPr>
              <w:t>ключении</w:t>
            </w:r>
            <w:r w:rsidR="006955FB" w:rsidRPr="00D95FBD">
              <w:rPr>
                <w:b/>
                <w:sz w:val="24"/>
                <w:szCs w:val="24"/>
              </w:rPr>
              <w:t xml:space="preserve"> из кадрового</w:t>
            </w:r>
            <w:r w:rsidRPr="00D95FBD">
              <w:rPr>
                <w:b/>
                <w:sz w:val="24"/>
                <w:szCs w:val="24"/>
              </w:rPr>
              <w:t xml:space="preserve"> резерв</w:t>
            </w:r>
            <w:r w:rsidR="006955FB" w:rsidRPr="00D95FBD">
              <w:rPr>
                <w:b/>
                <w:sz w:val="24"/>
                <w:szCs w:val="24"/>
              </w:rPr>
              <w:t>а</w:t>
            </w:r>
          </w:p>
        </w:tc>
      </w:tr>
      <w:tr w:rsidR="007B4F27" w:rsidRPr="00737CAC" w:rsidTr="008C4F8D">
        <w:tc>
          <w:tcPr>
            <w:tcW w:w="675" w:type="dxa"/>
          </w:tcPr>
          <w:p w:rsidR="007B4F27" w:rsidRPr="00D95FBD" w:rsidRDefault="007B4F27" w:rsidP="00CB67E9">
            <w:pPr>
              <w:ind w:firstLine="0"/>
              <w:rPr>
                <w:sz w:val="24"/>
                <w:szCs w:val="24"/>
              </w:rPr>
            </w:pPr>
            <w:r w:rsidRPr="00D95FBD">
              <w:rPr>
                <w:sz w:val="24"/>
                <w:szCs w:val="24"/>
              </w:rPr>
              <w:t>1.</w:t>
            </w:r>
          </w:p>
        </w:tc>
        <w:tc>
          <w:tcPr>
            <w:tcW w:w="3715" w:type="dxa"/>
          </w:tcPr>
          <w:p w:rsidR="007B4F27" w:rsidRPr="00D95FBD" w:rsidRDefault="006A2959" w:rsidP="009F4D14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Шека Анастасия Ильинична</w:t>
            </w:r>
          </w:p>
        </w:tc>
        <w:tc>
          <w:tcPr>
            <w:tcW w:w="1559" w:type="dxa"/>
          </w:tcPr>
          <w:p w:rsidR="007B4F27" w:rsidRPr="00D95FBD" w:rsidRDefault="003410C0" w:rsidP="009F4D14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4365" w:type="dxa"/>
          </w:tcPr>
          <w:p w:rsidR="007B4F27" w:rsidRPr="008C4F8D" w:rsidRDefault="00037E73" w:rsidP="008C4F8D">
            <w:pPr>
              <w:keepNext/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8C4F8D">
              <w:rPr>
                <w:color w:val="000000" w:themeColor="text1"/>
                <w:sz w:val="24"/>
                <w:szCs w:val="24"/>
              </w:rPr>
              <w:t xml:space="preserve">Приказ от </w:t>
            </w:r>
            <w:r w:rsidR="008C4F8D" w:rsidRPr="008C4F8D">
              <w:rPr>
                <w:color w:val="000000" w:themeColor="text1"/>
                <w:sz w:val="24"/>
                <w:szCs w:val="24"/>
              </w:rPr>
              <w:t>27.07</w:t>
            </w:r>
            <w:r w:rsidRPr="008C4F8D">
              <w:rPr>
                <w:color w:val="000000" w:themeColor="text1"/>
                <w:sz w:val="24"/>
                <w:szCs w:val="24"/>
              </w:rPr>
              <w:t>.202</w:t>
            </w:r>
            <w:r w:rsidR="006A2959" w:rsidRPr="008C4F8D">
              <w:rPr>
                <w:color w:val="000000" w:themeColor="text1"/>
                <w:sz w:val="24"/>
                <w:szCs w:val="24"/>
              </w:rPr>
              <w:t>6 № 00-00-003</w:t>
            </w:r>
            <w:r w:rsidRPr="008C4F8D">
              <w:rPr>
                <w:color w:val="000000" w:themeColor="text1"/>
                <w:sz w:val="24"/>
                <w:szCs w:val="24"/>
              </w:rPr>
              <w:t>/</w:t>
            </w:r>
            <w:r w:rsidR="008C4F8D" w:rsidRPr="008C4F8D">
              <w:rPr>
                <w:color w:val="000000" w:themeColor="text1"/>
                <w:sz w:val="24"/>
                <w:szCs w:val="24"/>
              </w:rPr>
              <w:t>252</w:t>
            </w:r>
          </w:p>
        </w:tc>
      </w:tr>
      <w:tr w:rsidR="008C4F8D" w:rsidRPr="00737CAC" w:rsidTr="008C4F8D">
        <w:tc>
          <w:tcPr>
            <w:tcW w:w="675" w:type="dxa"/>
          </w:tcPr>
          <w:p w:rsidR="008C4F8D" w:rsidRPr="00D95FBD" w:rsidRDefault="008C4F8D" w:rsidP="008C4F8D">
            <w:pPr>
              <w:ind w:firstLine="0"/>
              <w:rPr>
                <w:sz w:val="24"/>
                <w:szCs w:val="24"/>
              </w:rPr>
            </w:pPr>
            <w:r w:rsidRPr="00D95FBD">
              <w:rPr>
                <w:sz w:val="24"/>
                <w:szCs w:val="24"/>
              </w:rPr>
              <w:t>2.</w:t>
            </w:r>
          </w:p>
        </w:tc>
        <w:tc>
          <w:tcPr>
            <w:tcW w:w="3715" w:type="dxa"/>
          </w:tcPr>
          <w:p w:rsidR="008C4F8D" w:rsidRPr="00D95FB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Адиян Юлия Владимировна</w:t>
            </w:r>
          </w:p>
        </w:tc>
        <w:tc>
          <w:tcPr>
            <w:tcW w:w="1559" w:type="dxa"/>
          </w:tcPr>
          <w:p w:rsidR="008C4F8D" w:rsidRPr="00D95FB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4365" w:type="dxa"/>
          </w:tcPr>
          <w:p w:rsidR="008C4F8D" w:rsidRP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8C4F8D">
              <w:rPr>
                <w:color w:val="000000" w:themeColor="text1"/>
                <w:sz w:val="24"/>
                <w:szCs w:val="24"/>
              </w:rPr>
              <w:t>Приказ от 27.07.2026 № 00-00-003/252</w:t>
            </w:r>
          </w:p>
        </w:tc>
      </w:tr>
      <w:tr w:rsidR="008C4F8D" w:rsidRPr="00737CAC" w:rsidTr="008C4F8D">
        <w:tc>
          <w:tcPr>
            <w:tcW w:w="675" w:type="dxa"/>
          </w:tcPr>
          <w:p w:rsidR="008C4F8D" w:rsidRPr="00D95FBD" w:rsidRDefault="008C4F8D" w:rsidP="008C4F8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15" w:type="dxa"/>
          </w:tcPr>
          <w:p w:rsid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Гаспарян Алена Миграновна</w:t>
            </w:r>
          </w:p>
        </w:tc>
        <w:tc>
          <w:tcPr>
            <w:tcW w:w="1559" w:type="dxa"/>
          </w:tcPr>
          <w:p w:rsidR="008C4F8D" w:rsidRPr="00D95FB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4365" w:type="dxa"/>
          </w:tcPr>
          <w:p w:rsidR="008C4F8D" w:rsidRP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8C4F8D">
              <w:rPr>
                <w:color w:val="000000" w:themeColor="text1"/>
                <w:sz w:val="24"/>
                <w:szCs w:val="24"/>
              </w:rPr>
              <w:t>Приказ от 27.07.2026 № 00-00-003/252</w:t>
            </w:r>
          </w:p>
        </w:tc>
      </w:tr>
      <w:tr w:rsidR="008C4F8D" w:rsidRPr="00737CAC" w:rsidTr="008C4F8D">
        <w:tc>
          <w:tcPr>
            <w:tcW w:w="675" w:type="dxa"/>
          </w:tcPr>
          <w:p w:rsidR="008C4F8D" w:rsidRDefault="008C4F8D" w:rsidP="008C4F8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715" w:type="dxa"/>
          </w:tcPr>
          <w:p w:rsid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Анахасян Аксана Микаеловна</w:t>
            </w:r>
          </w:p>
        </w:tc>
        <w:tc>
          <w:tcPr>
            <w:tcW w:w="1559" w:type="dxa"/>
          </w:tcPr>
          <w:p w:rsidR="008C4F8D" w:rsidRPr="00D95FB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4365" w:type="dxa"/>
          </w:tcPr>
          <w:p w:rsidR="008C4F8D" w:rsidRP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8C4F8D">
              <w:rPr>
                <w:color w:val="000000" w:themeColor="text1"/>
                <w:sz w:val="24"/>
                <w:szCs w:val="24"/>
              </w:rPr>
              <w:t>Приказ от 27.07.2026 № 00-00-003/252</w:t>
            </w:r>
          </w:p>
        </w:tc>
      </w:tr>
      <w:tr w:rsidR="008C4F8D" w:rsidRPr="00737CAC" w:rsidTr="008C4F8D">
        <w:tc>
          <w:tcPr>
            <w:tcW w:w="675" w:type="dxa"/>
          </w:tcPr>
          <w:p w:rsidR="008C4F8D" w:rsidRDefault="008C4F8D" w:rsidP="008C4F8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715" w:type="dxa"/>
          </w:tcPr>
          <w:p w:rsid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Марьяна Александровна</w:t>
            </w:r>
          </w:p>
        </w:tc>
        <w:tc>
          <w:tcPr>
            <w:tcW w:w="1559" w:type="dxa"/>
          </w:tcPr>
          <w:p w:rsidR="008C4F8D" w:rsidRPr="00D95FB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4365" w:type="dxa"/>
          </w:tcPr>
          <w:p w:rsidR="008C4F8D" w:rsidRP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8C4F8D">
              <w:rPr>
                <w:color w:val="000000" w:themeColor="text1"/>
                <w:sz w:val="24"/>
                <w:szCs w:val="24"/>
              </w:rPr>
              <w:t>Приказ от 27.07.2026 № 00-00-003/252</w:t>
            </w:r>
          </w:p>
        </w:tc>
      </w:tr>
      <w:tr w:rsidR="008C4F8D" w:rsidRPr="00737CAC" w:rsidTr="008C4F8D">
        <w:tc>
          <w:tcPr>
            <w:tcW w:w="675" w:type="dxa"/>
          </w:tcPr>
          <w:p w:rsidR="008C4F8D" w:rsidRDefault="008C4F8D" w:rsidP="008C4F8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15" w:type="dxa"/>
          </w:tcPr>
          <w:p w:rsid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Гюлумян Нарине Аркадиевна</w:t>
            </w:r>
          </w:p>
        </w:tc>
        <w:tc>
          <w:tcPr>
            <w:tcW w:w="1559" w:type="dxa"/>
          </w:tcPr>
          <w:p w:rsidR="008C4F8D" w:rsidRPr="00D95FB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4365" w:type="dxa"/>
          </w:tcPr>
          <w:p w:rsidR="008C4F8D" w:rsidRP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8C4F8D">
              <w:rPr>
                <w:color w:val="000000" w:themeColor="text1"/>
                <w:sz w:val="24"/>
                <w:szCs w:val="24"/>
              </w:rPr>
              <w:t>Приказ от 27.07.2026 № 00-00-003/252</w:t>
            </w:r>
          </w:p>
        </w:tc>
      </w:tr>
      <w:tr w:rsidR="008C4F8D" w:rsidRPr="00737CAC" w:rsidTr="008C4F8D">
        <w:tc>
          <w:tcPr>
            <w:tcW w:w="675" w:type="dxa"/>
          </w:tcPr>
          <w:p w:rsidR="008C4F8D" w:rsidRDefault="008C4F8D" w:rsidP="008C4F8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15" w:type="dxa"/>
          </w:tcPr>
          <w:p w:rsid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Никитенко Герман Евгеньевич</w:t>
            </w:r>
          </w:p>
        </w:tc>
        <w:tc>
          <w:tcPr>
            <w:tcW w:w="1559" w:type="dxa"/>
          </w:tcPr>
          <w:p w:rsidR="008C4F8D" w:rsidRPr="00D95FBD" w:rsidRDefault="008C4F8D" w:rsidP="008C4F8D">
            <w:pPr>
              <w:keepNext/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4365" w:type="dxa"/>
          </w:tcPr>
          <w:p w:rsidR="008C4F8D" w:rsidRPr="008C4F8D" w:rsidRDefault="008C4F8D" w:rsidP="008C4F8D">
            <w:pPr>
              <w:keepNext/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8C4F8D">
              <w:rPr>
                <w:color w:val="000000" w:themeColor="text1"/>
                <w:sz w:val="24"/>
                <w:szCs w:val="24"/>
              </w:rPr>
              <w:t>Приказ от 27.07.2026 № 00-00-003/252</w:t>
            </w:r>
          </w:p>
        </w:tc>
      </w:tr>
    </w:tbl>
    <w:p w:rsidR="00D61188" w:rsidRPr="006937F6" w:rsidRDefault="00D61188" w:rsidP="00D61188"/>
    <w:tbl>
      <w:tblPr>
        <w:tblW w:w="10047" w:type="dxa"/>
        <w:tblLayout w:type="fixed"/>
        <w:tblLook w:val="01E0" w:firstRow="1" w:lastRow="1" w:firstColumn="1" w:lastColumn="1" w:noHBand="0" w:noVBand="0"/>
      </w:tblPr>
      <w:tblGrid>
        <w:gridCol w:w="5070"/>
        <w:gridCol w:w="538"/>
        <w:gridCol w:w="2013"/>
        <w:gridCol w:w="236"/>
        <w:gridCol w:w="2190"/>
      </w:tblGrid>
      <w:tr w:rsidR="009F59CA" w:rsidRPr="00B63F70" w:rsidTr="006C37C3">
        <w:trPr>
          <w:cantSplit/>
        </w:trPr>
        <w:tc>
          <w:tcPr>
            <w:tcW w:w="5070" w:type="dxa"/>
            <w:vAlign w:val="bottom"/>
          </w:tcPr>
          <w:p w:rsidR="009F59CA" w:rsidRPr="00052911" w:rsidRDefault="009F59CA" w:rsidP="00F20939">
            <w:pPr>
              <w:ind w:firstLine="0"/>
            </w:pPr>
            <w:bookmarkStart w:id="0" w:name="_GoBack"/>
            <w:bookmarkEnd w:id="0"/>
          </w:p>
        </w:tc>
        <w:tc>
          <w:tcPr>
            <w:tcW w:w="538" w:type="dxa"/>
          </w:tcPr>
          <w:p w:rsidR="009F59CA" w:rsidRPr="00B63F70" w:rsidRDefault="009F59CA" w:rsidP="00322EFF"/>
        </w:tc>
        <w:tc>
          <w:tcPr>
            <w:tcW w:w="2013" w:type="dxa"/>
          </w:tcPr>
          <w:p w:rsidR="009F59CA" w:rsidRPr="003F5B32" w:rsidRDefault="009F59CA" w:rsidP="008F16F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9F59CA" w:rsidRPr="00B63F70" w:rsidRDefault="009F59CA" w:rsidP="00322EFF">
            <w:pPr>
              <w:rPr>
                <w:lang w:val="en-US"/>
              </w:rPr>
            </w:pPr>
          </w:p>
        </w:tc>
        <w:tc>
          <w:tcPr>
            <w:tcW w:w="2190" w:type="dxa"/>
            <w:vAlign w:val="bottom"/>
          </w:tcPr>
          <w:p w:rsidR="009F59CA" w:rsidRPr="00B63F70" w:rsidRDefault="009F59CA" w:rsidP="00322EFF">
            <w:pPr>
              <w:rPr>
                <w:lang w:val="en-US"/>
              </w:rPr>
            </w:pPr>
          </w:p>
        </w:tc>
      </w:tr>
    </w:tbl>
    <w:p w:rsidR="009F59CA" w:rsidRPr="00D95FBD" w:rsidRDefault="009F59CA" w:rsidP="00D95FBD">
      <w:pPr>
        <w:ind w:firstLine="0"/>
      </w:pPr>
    </w:p>
    <w:sectPr w:rsidR="009F59CA" w:rsidRPr="00D95FBD" w:rsidSect="006937F6">
      <w:pgSz w:w="11906" w:h="16838" w:code="9"/>
      <w:pgMar w:top="709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7E9" w:rsidRPr="009F59CA" w:rsidRDefault="00CB67E9" w:rsidP="00322EFF">
      <w:r>
        <w:separator/>
      </w:r>
    </w:p>
  </w:endnote>
  <w:endnote w:type="continuationSeparator" w:id="0">
    <w:p w:rsidR="00CB67E9" w:rsidRPr="009F59CA" w:rsidRDefault="00CB67E9" w:rsidP="0032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7E9" w:rsidRPr="009F59CA" w:rsidRDefault="00CB67E9" w:rsidP="00322EFF">
      <w:r>
        <w:separator/>
      </w:r>
    </w:p>
  </w:footnote>
  <w:footnote w:type="continuationSeparator" w:id="0">
    <w:p w:rsidR="00CB67E9" w:rsidRPr="009F59CA" w:rsidRDefault="00CB67E9" w:rsidP="0032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00385"/>
    <w:multiLevelType w:val="hybridMultilevel"/>
    <w:tmpl w:val="729C58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7E73428"/>
    <w:multiLevelType w:val="hybridMultilevel"/>
    <w:tmpl w:val="4C4A3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C03A4"/>
    <w:multiLevelType w:val="hybridMultilevel"/>
    <w:tmpl w:val="BF8E4B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ACC035F"/>
    <w:multiLevelType w:val="hybridMultilevel"/>
    <w:tmpl w:val="0A2229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0752F67"/>
    <w:multiLevelType w:val="hybridMultilevel"/>
    <w:tmpl w:val="8F401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722CE"/>
    <w:multiLevelType w:val="hybridMultilevel"/>
    <w:tmpl w:val="C6DEAF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CA"/>
    <w:rsid w:val="00037E73"/>
    <w:rsid w:val="00052911"/>
    <w:rsid w:val="0006383B"/>
    <w:rsid w:val="000A5208"/>
    <w:rsid w:val="00136555"/>
    <w:rsid w:val="00147EF8"/>
    <w:rsid w:val="001F326A"/>
    <w:rsid w:val="001F5D9C"/>
    <w:rsid w:val="0020087D"/>
    <w:rsid w:val="0022633B"/>
    <w:rsid w:val="00233FD9"/>
    <w:rsid w:val="00240A33"/>
    <w:rsid w:val="002851B6"/>
    <w:rsid w:val="00286CFB"/>
    <w:rsid w:val="00302EDE"/>
    <w:rsid w:val="003131C3"/>
    <w:rsid w:val="00322EFF"/>
    <w:rsid w:val="00332B27"/>
    <w:rsid w:val="003410C0"/>
    <w:rsid w:val="003513F0"/>
    <w:rsid w:val="00356071"/>
    <w:rsid w:val="0037102C"/>
    <w:rsid w:val="00381442"/>
    <w:rsid w:val="003909AE"/>
    <w:rsid w:val="003B471F"/>
    <w:rsid w:val="003B6B1F"/>
    <w:rsid w:val="003C6A49"/>
    <w:rsid w:val="003D0A3D"/>
    <w:rsid w:val="003F4B8E"/>
    <w:rsid w:val="003F5B32"/>
    <w:rsid w:val="00403867"/>
    <w:rsid w:val="00405A63"/>
    <w:rsid w:val="00411C78"/>
    <w:rsid w:val="0045006D"/>
    <w:rsid w:val="004834C5"/>
    <w:rsid w:val="004B067F"/>
    <w:rsid w:val="004B3468"/>
    <w:rsid w:val="004B583D"/>
    <w:rsid w:val="005312E3"/>
    <w:rsid w:val="00543FCF"/>
    <w:rsid w:val="005637D0"/>
    <w:rsid w:val="005F41D0"/>
    <w:rsid w:val="0061012B"/>
    <w:rsid w:val="006211C1"/>
    <w:rsid w:val="00676BFB"/>
    <w:rsid w:val="006937F6"/>
    <w:rsid w:val="006955FB"/>
    <w:rsid w:val="006A2959"/>
    <w:rsid w:val="006A3A12"/>
    <w:rsid w:val="006B1C87"/>
    <w:rsid w:val="006C37C3"/>
    <w:rsid w:val="006F1D99"/>
    <w:rsid w:val="00712DCB"/>
    <w:rsid w:val="00737CAC"/>
    <w:rsid w:val="0074717C"/>
    <w:rsid w:val="00780315"/>
    <w:rsid w:val="007825D7"/>
    <w:rsid w:val="0078558B"/>
    <w:rsid w:val="007928DA"/>
    <w:rsid w:val="007B4F27"/>
    <w:rsid w:val="0080794B"/>
    <w:rsid w:val="0082058E"/>
    <w:rsid w:val="008575F5"/>
    <w:rsid w:val="008C4F8D"/>
    <w:rsid w:val="008D04D6"/>
    <w:rsid w:val="008D0C7D"/>
    <w:rsid w:val="008D3E7A"/>
    <w:rsid w:val="008F16FE"/>
    <w:rsid w:val="00907D56"/>
    <w:rsid w:val="0092213C"/>
    <w:rsid w:val="00931232"/>
    <w:rsid w:val="009842DF"/>
    <w:rsid w:val="009C0EAB"/>
    <w:rsid w:val="009F59CA"/>
    <w:rsid w:val="00A169D2"/>
    <w:rsid w:val="00A27460"/>
    <w:rsid w:val="00A50685"/>
    <w:rsid w:val="00AB2144"/>
    <w:rsid w:val="00AB4240"/>
    <w:rsid w:val="00AD0963"/>
    <w:rsid w:val="00B27AB1"/>
    <w:rsid w:val="00B34E1A"/>
    <w:rsid w:val="00B360E6"/>
    <w:rsid w:val="00B95D49"/>
    <w:rsid w:val="00BA4309"/>
    <w:rsid w:val="00BD50F0"/>
    <w:rsid w:val="00C06B81"/>
    <w:rsid w:val="00C52227"/>
    <w:rsid w:val="00C71795"/>
    <w:rsid w:val="00C76BF5"/>
    <w:rsid w:val="00CB67E9"/>
    <w:rsid w:val="00D153D4"/>
    <w:rsid w:val="00D5139D"/>
    <w:rsid w:val="00D51EC1"/>
    <w:rsid w:val="00D61188"/>
    <w:rsid w:val="00D95FBD"/>
    <w:rsid w:val="00DA671B"/>
    <w:rsid w:val="00DC0A10"/>
    <w:rsid w:val="00DC5493"/>
    <w:rsid w:val="00DF32AE"/>
    <w:rsid w:val="00E93387"/>
    <w:rsid w:val="00E9603B"/>
    <w:rsid w:val="00EA1CB8"/>
    <w:rsid w:val="00EE2DAB"/>
    <w:rsid w:val="00EE4C42"/>
    <w:rsid w:val="00F20939"/>
    <w:rsid w:val="00F52842"/>
    <w:rsid w:val="00F56CF7"/>
    <w:rsid w:val="00F847F0"/>
    <w:rsid w:val="00F8543F"/>
    <w:rsid w:val="00F94008"/>
    <w:rsid w:val="00FC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7CDEEC2-07F3-4A7B-AA8B-B6BE8DD4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EFF"/>
    <w:pPr>
      <w:ind w:firstLine="708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F5284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2842"/>
    <w:pPr>
      <w:tabs>
        <w:tab w:val="left" w:pos="8080"/>
        <w:tab w:val="left" w:pos="8306"/>
      </w:tabs>
      <w:ind w:right="226" w:firstLine="709"/>
      <w:jc w:val="both"/>
    </w:pPr>
    <w:rPr>
      <w:szCs w:val="20"/>
    </w:rPr>
  </w:style>
  <w:style w:type="paragraph" w:customStyle="1" w:styleId="ConsNormal">
    <w:name w:val="ConsNormal"/>
    <w:rsid w:val="00F528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5284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F52842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F5284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rsid w:val="00F52842"/>
    <w:pPr>
      <w:autoSpaceDE w:val="0"/>
      <w:autoSpaceDN w:val="0"/>
      <w:adjustRightInd w:val="0"/>
      <w:ind w:firstLine="539"/>
      <w:jc w:val="both"/>
    </w:pPr>
  </w:style>
  <w:style w:type="character" w:customStyle="1" w:styleId="10">
    <w:name w:val="Заголовок 1 Знак"/>
    <w:basedOn w:val="a0"/>
    <w:link w:val="1"/>
    <w:rsid w:val="009F59CA"/>
    <w:rPr>
      <w:b/>
      <w:sz w:val="28"/>
      <w:szCs w:val="28"/>
    </w:rPr>
  </w:style>
  <w:style w:type="paragraph" w:styleId="a6">
    <w:name w:val="header"/>
    <w:basedOn w:val="a"/>
    <w:link w:val="a7"/>
    <w:rsid w:val="009F59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F59CA"/>
    <w:rPr>
      <w:sz w:val="24"/>
      <w:szCs w:val="24"/>
    </w:rPr>
  </w:style>
  <w:style w:type="paragraph" w:styleId="a8">
    <w:name w:val="footer"/>
    <w:basedOn w:val="a"/>
    <w:link w:val="a9"/>
    <w:rsid w:val="009F59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F59CA"/>
    <w:rPr>
      <w:sz w:val="24"/>
      <w:szCs w:val="24"/>
    </w:rPr>
  </w:style>
  <w:style w:type="table" w:styleId="aa">
    <w:name w:val="Table Grid"/>
    <w:basedOn w:val="a1"/>
    <w:rsid w:val="00543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81442"/>
    <w:pPr>
      <w:ind w:left="720"/>
      <w:contextualSpacing/>
    </w:pPr>
  </w:style>
  <w:style w:type="paragraph" w:styleId="ac">
    <w:name w:val="Document Map"/>
    <w:basedOn w:val="a"/>
    <w:link w:val="ad"/>
    <w:rsid w:val="00D6118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D61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76;&#1082;&#1089;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83D0D-9774-44F5-8651-23EB29C29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10</TotalTime>
  <Pages>1</Pages>
  <Words>110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2372-00-416</dc:creator>
  <cp:lastModifiedBy>Тютюник Екатерина Николаевна</cp:lastModifiedBy>
  <cp:revision>4</cp:revision>
  <cp:lastPrinted>2024-08-22T07:25:00Z</cp:lastPrinted>
  <dcterms:created xsi:type="dcterms:W3CDTF">2026-03-27T07:44:00Z</dcterms:created>
  <dcterms:modified xsi:type="dcterms:W3CDTF">2026-07-31T12:27:00Z</dcterms:modified>
</cp:coreProperties>
</file>