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A35" w:rsidRPr="00B40A35" w:rsidRDefault="00B40A35">
      <w:pPr>
        <w:jc w:val="center"/>
        <w:rPr>
          <w:b/>
          <w:noProof/>
          <w:sz w:val="26"/>
          <w:szCs w:val="26"/>
        </w:rPr>
      </w:pPr>
      <w:r w:rsidRPr="00B40A35">
        <w:rPr>
          <w:b/>
          <w:noProof/>
          <w:sz w:val="26"/>
          <w:szCs w:val="26"/>
        </w:rPr>
        <w:t>Справка о работе с обращениями граждан в УФНС России по Тамбовской области в сентябре 2025 года</w:t>
      </w:r>
    </w:p>
    <w:p w:rsidR="00B40A35" w:rsidRPr="00B40A35" w:rsidRDefault="00B40A35">
      <w:pPr>
        <w:jc w:val="center"/>
        <w:rPr>
          <w:b/>
          <w:noProof/>
          <w:sz w:val="26"/>
          <w:szCs w:val="26"/>
        </w:rPr>
      </w:pPr>
    </w:p>
    <w:p w:rsidR="00B40A35" w:rsidRPr="00B40A35" w:rsidRDefault="00B40A35" w:rsidP="00B40A35">
      <w:pPr>
        <w:shd w:val="clear" w:color="auto" w:fill="FFFFFF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В сентябре 2025 года в </w:t>
      </w:r>
      <w:hyperlink r:id="rId6" w:anchor="spoiler_mobile2" w:history="1">
        <w:r w:rsidRPr="00B40A35">
          <w:rPr>
            <w:sz w:val="26"/>
            <w:szCs w:val="26"/>
          </w:rPr>
          <w:t>УФНС России по Тамбовской области</w:t>
        </w:r>
      </w:hyperlink>
      <w:r w:rsidRPr="00B40A35">
        <w:rPr>
          <w:sz w:val="26"/>
          <w:szCs w:val="26"/>
        </w:rPr>
        <w:t> поступили на рассмотрение 2535 письменных обращений граждан и представителей организаций, что на 19% больше (или на 469 обращений), чем в сентябре 2024 года. Из них, 1978 обращений (78% от общего количества) в электронном виде:</w:t>
      </w:r>
    </w:p>
    <w:p w:rsidR="00B40A35" w:rsidRPr="00B40A35" w:rsidRDefault="00B40A35" w:rsidP="00B40A35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 xml:space="preserve">1766 </w:t>
      </w:r>
      <w:proofErr w:type="gramStart"/>
      <w:r w:rsidRPr="00B40A35">
        <w:rPr>
          <w:sz w:val="26"/>
          <w:szCs w:val="26"/>
        </w:rPr>
        <w:t>интернет-обращений</w:t>
      </w:r>
      <w:proofErr w:type="gramEnd"/>
      <w:r w:rsidRPr="00B40A35">
        <w:rPr>
          <w:sz w:val="26"/>
          <w:szCs w:val="26"/>
        </w:rPr>
        <w:t xml:space="preserve"> через электронные сервисы ФНС России;</w:t>
      </w:r>
    </w:p>
    <w:p w:rsidR="00B40A35" w:rsidRPr="00B40A35" w:rsidRDefault="00B40A35" w:rsidP="00B40A35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181 обращение через ГП-3;</w:t>
      </w:r>
    </w:p>
    <w:p w:rsidR="00B40A35" w:rsidRPr="00B40A35" w:rsidRDefault="00B40A35" w:rsidP="00B40A35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11 обращений из ФНС России;</w:t>
      </w:r>
    </w:p>
    <w:p w:rsidR="00B40A35" w:rsidRPr="00B40A35" w:rsidRDefault="00B40A35" w:rsidP="00B40A35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7 обращений из УФНС и ИФНС России по другим субъектам;</w:t>
      </w:r>
    </w:p>
    <w:p w:rsidR="00B40A35" w:rsidRPr="00B40A35" w:rsidRDefault="00B40A35" w:rsidP="00B40A35">
      <w:pPr>
        <w:numPr>
          <w:ilvl w:val="0"/>
          <w:numId w:val="42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6 обращений из других ведомств;</w:t>
      </w:r>
    </w:p>
    <w:p w:rsidR="00B40A35" w:rsidRPr="00B40A35" w:rsidRDefault="00B40A35" w:rsidP="00B40A35">
      <w:pPr>
        <w:numPr>
          <w:ilvl w:val="0"/>
          <w:numId w:val="42"/>
        </w:numPr>
        <w:shd w:val="clear" w:color="auto" w:fill="FFFFFF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7 обращений через </w:t>
      </w:r>
      <w:hyperlink r:id="rId7" w:history="1">
        <w:r w:rsidRPr="00B40A35">
          <w:rPr>
            <w:sz w:val="26"/>
            <w:szCs w:val="26"/>
          </w:rPr>
          <w:t>портал государственных и муниципальных услуг</w:t>
        </w:r>
      </w:hyperlink>
      <w:r w:rsidRPr="00B40A35">
        <w:rPr>
          <w:sz w:val="26"/>
          <w:szCs w:val="26"/>
        </w:rPr>
        <w:t>.</w:t>
      </w:r>
    </w:p>
    <w:p w:rsidR="00B40A35" w:rsidRPr="00B40A35" w:rsidRDefault="00B40A35" w:rsidP="00B40A35">
      <w:pPr>
        <w:jc w:val="both"/>
        <w:rPr>
          <w:sz w:val="26"/>
          <w:szCs w:val="26"/>
        </w:rPr>
      </w:pPr>
      <w:r w:rsidRPr="00B40A35">
        <w:rPr>
          <w:sz w:val="26"/>
          <w:szCs w:val="26"/>
          <w:shd w:val="clear" w:color="auto" w:fill="FFFFFF"/>
        </w:rPr>
        <w:t>Через электронный сервис </w:t>
      </w:r>
      <w:hyperlink r:id="rId8" w:history="1">
        <w:r w:rsidRPr="00B40A35">
          <w:rPr>
            <w:sz w:val="26"/>
            <w:szCs w:val="26"/>
            <w:shd w:val="clear" w:color="auto" w:fill="FFFFFF"/>
          </w:rPr>
          <w:t>«Обратиться в ФНС России»</w:t>
        </w:r>
      </w:hyperlink>
      <w:r w:rsidRPr="00B40A35">
        <w:rPr>
          <w:sz w:val="26"/>
          <w:szCs w:val="26"/>
          <w:shd w:val="clear" w:color="auto" w:fill="FFFFFF"/>
        </w:rPr>
        <w:t> обратились 158 граждан и представителей организаций (6% от общего количества обратившихся), что больше на 25% или на 40 обращений, чем в аналогичном периоде 2024 года. Через электронные сервисы </w:t>
      </w:r>
      <w:hyperlink r:id="rId9" w:history="1">
        <w:r w:rsidRPr="00B40A35">
          <w:rPr>
            <w:sz w:val="26"/>
            <w:szCs w:val="26"/>
            <w:shd w:val="clear" w:color="auto" w:fill="FFFFFF"/>
          </w:rPr>
          <w:t>«Личный кабинет налогоплательщика для физических лиц»</w:t>
        </w:r>
      </w:hyperlink>
      <w:r w:rsidRPr="00B40A35">
        <w:rPr>
          <w:sz w:val="26"/>
          <w:szCs w:val="26"/>
          <w:shd w:val="clear" w:color="auto" w:fill="FFFFFF"/>
        </w:rPr>
        <w:t> поступило 1385 обращений (55% от общего количества обратившихся), что больше на 39% или на 538 обращений, чем в аналогичном периоде 2024 года. Через </w:t>
      </w:r>
      <w:hyperlink r:id="rId10" w:anchor="/index" w:history="1">
        <w:r w:rsidRPr="00B40A35">
          <w:rPr>
            <w:sz w:val="26"/>
            <w:szCs w:val="26"/>
            <w:shd w:val="clear" w:color="auto" w:fill="FFFFFF"/>
          </w:rPr>
          <w:t>«Личный кабинет индивидуального предпринимателя»</w:t>
        </w:r>
      </w:hyperlink>
      <w:r w:rsidRPr="00B40A35">
        <w:rPr>
          <w:sz w:val="26"/>
          <w:szCs w:val="26"/>
          <w:shd w:val="clear" w:color="auto" w:fill="FFFFFF"/>
        </w:rPr>
        <w:t> - 168 обращений (7% от общего количества обратившихся), что больше на 13% или на 21 обращение, чем в аналогичном периоде 2024 года. Через </w:t>
      </w:r>
      <w:hyperlink r:id="rId11" w:history="1">
        <w:r w:rsidRPr="00B40A35">
          <w:rPr>
            <w:sz w:val="26"/>
            <w:szCs w:val="26"/>
            <w:shd w:val="clear" w:color="auto" w:fill="FFFFFF"/>
          </w:rPr>
          <w:t>«Личный кабинет юридического лица»</w:t>
        </w:r>
      </w:hyperlink>
      <w:r w:rsidRPr="00B40A35">
        <w:rPr>
          <w:sz w:val="26"/>
          <w:szCs w:val="26"/>
          <w:shd w:val="clear" w:color="auto" w:fill="FFFFFF"/>
        </w:rPr>
        <w:t> - 55 обращений (2% от общего количества обратившихся), что больше на 29% или на 16 обращений, чем в аналогичном периоде 2024 года.</w:t>
      </w:r>
      <w:r w:rsidRPr="00B40A35">
        <w:rPr>
          <w:sz w:val="26"/>
          <w:szCs w:val="26"/>
        </w:rPr>
        <w:br/>
      </w:r>
      <w:r w:rsidRPr="00B40A35">
        <w:rPr>
          <w:sz w:val="26"/>
          <w:szCs w:val="26"/>
        </w:rPr>
        <w:br/>
      </w:r>
      <w:r w:rsidRPr="00B40A35">
        <w:rPr>
          <w:sz w:val="26"/>
          <w:szCs w:val="26"/>
          <w:shd w:val="clear" w:color="auto" w:fill="FFFFFF"/>
        </w:rPr>
        <w:t>На личный приём к </w:t>
      </w:r>
      <w:hyperlink r:id="rId12" w:history="1">
        <w:r w:rsidRPr="00B40A35">
          <w:rPr>
            <w:sz w:val="26"/>
            <w:szCs w:val="26"/>
            <w:shd w:val="clear" w:color="auto" w:fill="FFFFFF"/>
          </w:rPr>
          <w:t>руководству Управления</w:t>
        </w:r>
      </w:hyperlink>
      <w:r w:rsidRPr="00B40A35">
        <w:rPr>
          <w:sz w:val="26"/>
          <w:szCs w:val="26"/>
          <w:shd w:val="clear" w:color="auto" w:fill="FFFFFF"/>
        </w:rPr>
        <w:t> в сентябре 2025 года граждане и представители организаций не обращались, аналогично, как и в сентябре 2024 года.</w:t>
      </w:r>
      <w:r w:rsidRPr="00B40A35">
        <w:rPr>
          <w:sz w:val="26"/>
          <w:szCs w:val="26"/>
        </w:rPr>
        <w:br/>
      </w:r>
      <w:r w:rsidRPr="00B40A35">
        <w:rPr>
          <w:sz w:val="26"/>
          <w:szCs w:val="26"/>
        </w:rPr>
        <w:br/>
      </w:r>
      <w:r w:rsidRPr="00B40A35">
        <w:rPr>
          <w:sz w:val="26"/>
          <w:szCs w:val="26"/>
          <w:shd w:val="clear" w:color="auto" w:fill="FFFFFF"/>
        </w:rPr>
        <w:t>В своих обращениях граждане и представители организаций наиболее часто затрагивали следующие вопросы: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налог на доходы физических лиц – 426 (17%);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учет налогоплательщиков. Получение и отказ от ИНН – 282 (11%);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оказание услуг в электронной форме, пользование информационными ресурсами – 223 (9%);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налоговые преференции и льготы физическим лицам – 117 (5%);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задолженность по налогам, сборам и взносам в бюджеты государственных внебюджетных фондов – 114 (4%);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налог на имущество - 108 (4%);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возврат или зачет излишне уплаченных или излишне взысканных сумм налогов, сборов, взносов, пеней и штрафов – 104 (4%);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налогообложение малого бизнеса, специальных налоговых режимов – 84 (3%);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lastRenderedPageBreak/>
        <w:t>транспортный налог – 47 (2%);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контроль исполнения налогового законодательства физическими и юридическими лицами – 43 (2%);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земельный налог – 21 (1%);</w:t>
      </w:r>
    </w:p>
    <w:p w:rsidR="00B40A35" w:rsidRPr="00B40A35" w:rsidRDefault="00B40A35" w:rsidP="00B40A35">
      <w:pPr>
        <w:numPr>
          <w:ilvl w:val="0"/>
          <w:numId w:val="43"/>
        </w:numPr>
        <w:shd w:val="clear" w:color="auto" w:fill="FFFFFF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регистрация юридических лиц, физических лиц в качестве индивидуальных предпринимателей и крестьянских (фермерских) хозяйств – 20 (1%).</w:t>
      </w:r>
    </w:p>
    <w:p w:rsidR="00B40A35" w:rsidRPr="00B40A35" w:rsidRDefault="00B40A35" w:rsidP="00B40A35">
      <w:pPr>
        <w:jc w:val="both"/>
        <w:rPr>
          <w:sz w:val="26"/>
          <w:szCs w:val="26"/>
        </w:rPr>
      </w:pPr>
      <w:r w:rsidRPr="00B40A35">
        <w:rPr>
          <w:sz w:val="26"/>
          <w:szCs w:val="26"/>
          <w:shd w:val="clear" w:color="auto" w:fill="FFFFFF"/>
        </w:rPr>
        <w:t>Всего в сентябре 2025 года на исполнении в </w:t>
      </w:r>
      <w:hyperlink r:id="rId13" w:anchor="spoiler_mobile2" w:history="1">
        <w:r w:rsidRPr="00B40A35">
          <w:rPr>
            <w:sz w:val="26"/>
            <w:szCs w:val="26"/>
            <w:shd w:val="clear" w:color="auto" w:fill="FFFFFF"/>
          </w:rPr>
          <w:t>УФНС России по Тамбовской области</w:t>
        </w:r>
      </w:hyperlink>
      <w:r w:rsidRPr="00B40A35">
        <w:rPr>
          <w:sz w:val="26"/>
          <w:szCs w:val="26"/>
          <w:shd w:val="clear" w:color="auto" w:fill="FFFFFF"/>
        </w:rPr>
        <w:t> находилось 3039 письменных обращений, с учётом документов, перешедших с августа 2025 года. Рассмотрено в отчётном периоде с направлением письменного ответа 2131 обращение. Из них:</w:t>
      </w:r>
    </w:p>
    <w:p w:rsidR="00B40A35" w:rsidRPr="00B40A35" w:rsidRDefault="00B40A35" w:rsidP="00B40A35">
      <w:pPr>
        <w:numPr>
          <w:ilvl w:val="0"/>
          <w:numId w:val="44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по 2061 обращению даны разъяснения;</w:t>
      </w:r>
    </w:p>
    <w:p w:rsidR="00B40A35" w:rsidRPr="00B40A35" w:rsidRDefault="00B40A35" w:rsidP="00B40A35">
      <w:pPr>
        <w:numPr>
          <w:ilvl w:val="0"/>
          <w:numId w:val="44"/>
        </w:numPr>
        <w:shd w:val="clear" w:color="auto" w:fill="FFFFFF"/>
        <w:spacing w:after="150"/>
        <w:ind w:left="0"/>
        <w:jc w:val="both"/>
        <w:rPr>
          <w:sz w:val="26"/>
          <w:szCs w:val="26"/>
        </w:rPr>
      </w:pPr>
      <w:r w:rsidRPr="00B40A35">
        <w:rPr>
          <w:sz w:val="26"/>
          <w:szCs w:val="26"/>
        </w:rPr>
        <w:t>1 обращение удовлетворено;</w:t>
      </w:r>
    </w:p>
    <w:p w:rsidR="00B40A35" w:rsidRPr="00B40A35" w:rsidRDefault="00B40A35" w:rsidP="00B40A35">
      <w:pPr>
        <w:numPr>
          <w:ilvl w:val="0"/>
          <w:numId w:val="44"/>
        </w:numPr>
        <w:shd w:val="clear" w:color="auto" w:fill="FFFFFF"/>
        <w:ind w:left="0"/>
        <w:jc w:val="both"/>
        <w:rPr>
          <w:sz w:val="26"/>
          <w:szCs w:val="26"/>
        </w:rPr>
      </w:pPr>
      <w:proofErr w:type="gramStart"/>
      <w:r w:rsidRPr="00B40A35">
        <w:rPr>
          <w:sz w:val="26"/>
          <w:szCs w:val="26"/>
        </w:rPr>
        <w:t>69 обращений направлены на исполнение по принадлежности в другой налоговый орган.</w:t>
      </w:r>
      <w:proofErr w:type="gramEnd"/>
    </w:p>
    <w:p w:rsidR="00B40A35" w:rsidRPr="00B40A35" w:rsidRDefault="00B40A35" w:rsidP="00B40A35">
      <w:pPr>
        <w:jc w:val="both"/>
        <w:rPr>
          <w:noProof/>
          <w:sz w:val="26"/>
          <w:szCs w:val="26"/>
        </w:rPr>
      </w:pPr>
      <w:r w:rsidRPr="00B40A35">
        <w:rPr>
          <w:sz w:val="26"/>
          <w:szCs w:val="26"/>
          <w:shd w:val="clear" w:color="auto" w:fill="FFFFFF"/>
        </w:rPr>
        <w:t>Оставлены без рассмотрения 5 обращений (направлены налогоплательщиками для сведения и не требовали исполнения). На исполнении остались 903 обращения.</w:t>
      </w:r>
      <w:r w:rsidRPr="00B40A35">
        <w:rPr>
          <w:noProof/>
          <w:sz w:val="26"/>
          <w:szCs w:val="26"/>
        </w:rPr>
        <w:tab/>
      </w:r>
    </w:p>
    <w:p w:rsidR="00B40A35" w:rsidRDefault="00B40A35">
      <w:pPr>
        <w:jc w:val="center"/>
        <w:rPr>
          <w:noProof/>
        </w:rPr>
      </w:pPr>
    </w:p>
    <w:p w:rsidR="002B6BE2" w:rsidRDefault="007A6AB8">
      <w:pPr>
        <w:jc w:val="center"/>
        <w:rPr>
          <w:noProof/>
        </w:rPr>
      </w:pPr>
      <w:r>
        <w:rPr>
          <w:noProof/>
        </w:rPr>
        <w:t>УФНС России по Тамбовской области</w:t>
      </w:r>
    </w:p>
    <w:p w:rsidR="002B6BE2" w:rsidRDefault="007A6AB8">
      <w:pPr>
        <w:jc w:val="center"/>
        <w:rPr>
          <w:noProof/>
        </w:rPr>
      </w:pPr>
      <w:r>
        <w:rPr>
          <w:noProof/>
        </w:rPr>
        <w:t>общий отдел</w:t>
      </w:r>
    </w:p>
    <w:p w:rsidR="002B6BE2" w:rsidRDefault="007A6AB8">
      <w:pPr>
        <w:rPr>
          <w:noProof/>
        </w:rPr>
      </w:pPr>
      <w:r>
        <w:rPr>
          <w:noProof/>
        </w:rPr>
        <w:t>07.10.2025 г..</w:t>
      </w:r>
    </w:p>
    <w:p w:rsidR="002B6BE2" w:rsidRDefault="007A6AB8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2B6BE2" w:rsidRDefault="007A6AB8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2B6BE2" w:rsidRDefault="007A6AB8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01.09.2025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30.09.2025</w:t>
      </w:r>
    </w:p>
    <w:p w:rsidR="002B6BE2" w:rsidRDefault="002B6BE2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2B6BE2">
        <w:trPr>
          <w:cantSplit/>
          <w:trHeight w:val="225"/>
        </w:trPr>
        <w:tc>
          <w:tcPr>
            <w:tcW w:w="7513" w:type="dxa"/>
            <w:vMerge w:val="restart"/>
          </w:tcPr>
          <w:p w:rsidR="002B6BE2" w:rsidRDefault="002B6BE2">
            <w:pPr>
              <w:jc w:val="center"/>
              <w:rPr>
                <w:noProof/>
                <w:sz w:val="18"/>
                <w:lang w:val="en-US"/>
              </w:rPr>
            </w:pPr>
          </w:p>
          <w:p w:rsidR="002B6BE2" w:rsidRDefault="007A6AB8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2B6BE2" w:rsidRDefault="007A6AB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2B6BE2">
        <w:trPr>
          <w:cantSplit/>
          <w:trHeight w:val="437"/>
        </w:trPr>
        <w:tc>
          <w:tcPr>
            <w:tcW w:w="7513" w:type="dxa"/>
            <w:vMerge/>
          </w:tcPr>
          <w:p w:rsidR="002B6BE2" w:rsidRDefault="002B6BE2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2B6BE2" w:rsidRDefault="002B6BE2">
            <w:pPr>
              <w:jc w:val="center"/>
              <w:rPr>
                <w:noProof/>
                <w:sz w:val="18"/>
              </w:rPr>
            </w:pPr>
          </w:p>
        </w:tc>
      </w:tr>
      <w:tr w:rsidR="002B6BE2">
        <w:trPr>
          <w:cantSplit/>
        </w:trPr>
        <w:tc>
          <w:tcPr>
            <w:tcW w:w="7513" w:type="dxa"/>
          </w:tcPr>
          <w:p w:rsidR="002B6BE2" w:rsidRDefault="007A6AB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2B6BE2" w:rsidRDefault="007A6AB8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B6BE2">
        <w:trPr>
          <w:cantSplit/>
        </w:trPr>
        <w:tc>
          <w:tcPr>
            <w:tcW w:w="7513" w:type="dxa"/>
          </w:tcPr>
          <w:p w:rsidR="002B6BE2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0001.0002.0024.0069.0080 Профессиональное развитие государственных служащих</w:t>
            </w:r>
          </w:p>
        </w:tc>
        <w:tc>
          <w:tcPr>
            <w:tcW w:w="2268" w:type="dxa"/>
          </w:tcPr>
          <w:p w:rsidR="002B6BE2" w:rsidRDefault="002B6BE2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0001.0002.0027.0133 Истребование дополнительных документов и материалов, в том числе в электронной форме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0001.0003.0037.0210 Государственная регистрация прав на недвижимое имущество и сделок с ним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0002.0007.0071.0283 Перерасчет размеров пенсий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117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0003.0008.0086.0539 Водный налог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7A6AB8" w:rsidRDefault="002B79C0" w:rsidP="00AA374C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  <w:r w:rsidR="00AA374C">
              <w:rPr>
                <w:noProof/>
                <w:sz w:val="18"/>
              </w:rPr>
              <w:t>1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0003.0008.0086.0543 Транспортный налог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108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426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7A6AB8" w:rsidRDefault="002B79C0" w:rsidP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76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282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104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0003.0008.0086.0558.0096 Задолженность ФЛ, ИП, ЮЛ по налогам, сборам и взносам перед бюджетом иностранного государства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0003.0008.0086.0558.0097 Вопросы, касающиеся ареста имущества по ст. 77 НК РФ (наличие (отсутствие) сведений об аресте имущества в реестре обеспечительных мер (РОМ))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112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0003.0008.0086.0562.0083 Оказание услуг в электронной форме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42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0003.0008.0086.0562.0084 Пользование информационными ресурсами</w:t>
            </w:r>
          </w:p>
        </w:tc>
        <w:tc>
          <w:tcPr>
            <w:tcW w:w="2268" w:type="dxa"/>
          </w:tcPr>
          <w:p w:rsidR="007A6AB8" w:rsidRDefault="007A6AB8" w:rsidP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  <w:r w:rsidR="002B79C0">
              <w:rPr>
                <w:noProof/>
                <w:sz w:val="18"/>
              </w:rPr>
              <w:t>8</w:t>
            </w:r>
            <w:r>
              <w:rPr>
                <w:noProof/>
                <w:sz w:val="18"/>
              </w:rPr>
              <w:t>0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0003.0008.0086.0562.0090 Предоставление сведений из ЕРН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0003.0008.0086.0563 Маркировка товаров контрольными (идентификационными) знаками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43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0003.0009.0099.0742 Эксплуатация и сохранность автомобильных дорог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 добавь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0004.0016.0162.1022 Противопожарная служба, соблюдение норм противопожарной безопасности</w:t>
            </w:r>
          </w:p>
        </w:tc>
        <w:tc>
          <w:tcPr>
            <w:tcW w:w="2268" w:type="dxa"/>
          </w:tcPr>
          <w:p w:rsidR="007A6AB8" w:rsidRDefault="007A6AB8">
            <w:pPr>
              <w:jc w:val="right"/>
              <w:rPr>
                <w:noProof/>
                <w:sz w:val="18"/>
              </w:rPr>
            </w:pP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2B79C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По другим вопросам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807</w:t>
            </w:r>
          </w:p>
        </w:tc>
      </w:tr>
      <w:tr w:rsidR="007A6AB8">
        <w:trPr>
          <w:cantSplit/>
        </w:trPr>
        <w:tc>
          <w:tcPr>
            <w:tcW w:w="7513" w:type="dxa"/>
          </w:tcPr>
          <w:p w:rsidR="007A6AB8" w:rsidRDefault="007A6AB8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7A6AB8" w:rsidRDefault="002B79C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2535</w:t>
            </w:r>
          </w:p>
        </w:tc>
      </w:tr>
    </w:tbl>
    <w:p w:rsidR="007A6AB8" w:rsidRDefault="007A6AB8">
      <w:pPr>
        <w:rPr>
          <w:noProof/>
        </w:rPr>
      </w:pPr>
      <w:bookmarkStart w:id="0" w:name="_GoBack"/>
      <w:bookmarkEnd w:id="0"/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7A6AB8" w:rsidSect="007A6AB8">
      <w:pgSz w:w="11907" w:h="16840" w:code="9"/>
      <w:pgMar w:top="993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7DE7EAC"/>
    <w:multiLevelType w:val="multilevel"/>
    <w:tmpl w:val="ABE63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40239AB"/>
    <w:multiLevelType w:val="multilevel"/>
    <w:tmpl w:val="33CE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3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4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6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9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19C2E24"/>
    <w:multiLevelType w:val="multilevel"/>
    <w:tmpl w:val="AC84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6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1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2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9"/>
  </w:num>
  <w:num w:numId="3">
    <w:abstractNumId w:val="10"/>
  </w:num>
  <w:num w:numId="4">
    <w:abstractNumId w:val="12"/>
  </w:num>
  <w:num w:numId="5">
    <w:abstractNumId w:val="17"/>
  </w:num>
  <w:num w:numId="6">
    <w:abstractNumId w:val="41"/>
  </w:num>
  <w:num w:numId="7">
    <w:abstractNumId w:val="29"/>
  </w:num>
  <w:num w:numId="8">
    <w:abstractNumId w:val="40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2"/>
  </w:num>
  <w:num w:numId="13">
    <w:abstractNumId w:val="42"/>
  </w:num>
  <w:num w:numId="14">
    <w:abstractNumId w:val="6"/>
  </w:num>
  <w:num w:numId="15">
    <w:abstractNumId w:val="36"/>
  </w:num>
  <w:num w:numId="16">
    <w:abstractNumId w:val="35"/>
  </w:num>
  <w:num w:numId="17">
    <w:abstractNumId w:val="21"/>
  </w:num>
  <w:num w:numId="18">
    <w:abstractNumId w:val="28"/>
  </w:num>
  <w:num w:numId="19">
    <w:abstractNumId w:val="22"/>
  </w:num>
  <w:num w:numId="20">
    <w:abstractNumId w:val="7"/>
  </w:num>
  <w:num w:numId="21">
    <w:abstractNumId w:val="11"/>
  </w:num>
  <w:num w:numId="22">
    <w:abstractNumId w:val="27"/>
  </w:num>
  <w:num w:numId="23">
    <w:abstractNumId w:val="20"/>
  </w:num>
  <w:num w:numId="24">
    <w:abstractNumId w:val="33"/>
  </w:num>
  <w:num w:numId="25">
    <w:abstractNumId w:val="26"/>
  </w:num>
  <w:num w:numId="26">
    <w:abstractNumId w:val="31"/>
  </w:num>
  <w:num w:numId="27">
    <w:abstractNumId w:val="8"/>
  </w:num>
  <w:num w:numId="28">
    <w:abstractNumId w:val="23"/>
  </w:num>
  <w:num w:numId="29">
    <w:abstractNumId w:val="14"/>
  </w:num>
  <w:num w:numId="30">
    <w:abstractNumId w:val="9"/>
  </w:num>
  <w:num w:numId="31">
    <w:abstractNumId w:val="18"/>
  </w:num>
  <w:num w:numId="32">
    <w:abstractNumId w:val="13"/>
  </w:num>
  <w:num w:numId="33">
    <w:abstractNumId w:val="3"/>
  </w:num>
  <w:num w:numId="34">
    <w:abstractNumId w:val="2"/>
  </w:num>
  <w:num w:numId="35">
    <w:abstractNumId w:val="16"/>
  </w:num>
  <w:num w:numId="36">
    <w:abstractNumId w:val="24"/>
  </w:num>
  <w:num w:numId="37">
    <w:abstractNumId w:val="4"/>
  </w:num>
  <w:num w:numId="38">
    <w:abstractNumId w:val="25"/>
  </w:num>
  <w:num w:numId="39">
    <w:abstractNumId w:val="37"/>
  </w:num>
  <w:num w:numId="40">
    <w:abstractNumId w:val="38"/>
  </w:num>
  <w:num w:numId="41">
    <w:abstractNumId w:val="30"/>
  </w:num>
  <w:num w:numId="42">
    <w:abstractNumId w:val="15"/>
  </w:num>
  <w:num w:numId="43">
    <w:abstractNumId w:val="34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AB8"/>
    <w:rsid w:val="002B6BE2"/>
    <w:rsid w:val="002B79C0"/>
    <w:rsid w:val="007A6AB8"/>
    <w:rsid w:val="00AA374C"/>
    <w:rsid w:val="00B40A35"/>
    <w:rsid w:val="00E8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A3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0A3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A35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40A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2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68/service/obr_fts/" TargetMode="External"/><Relationship Id="rId13" Type="http://schemas.openxmlformats.org/officeDocument/2006/relationships/hyperlink" Target="https://www.nalog.gov.ru/rn68/apply_fts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gosuslugi.ru/" TargetMode="External"/><Relationship Id="rId12" Type="http://schemas.openxmlformats.org/officeDocument/2006/relationships/hyperlink" Target="https://www.nalog.gov.ru/rn68/about_fts/structure/hea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gov.ru/rn68/apply_fts/" TargetMode="External"/><Relationship Id="rId11" Type="http://schemas.openxmlformats.org/officeDocument/2006/relationships/hyperlink" Target="https://lkul.nalog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kip2.nalog.ru/l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kfl2.nalog.ru/lkf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4</TotalTime>
  <Pages>3</Pages>
  <Words>1009</Words>
  <Characters>8113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07_user</cp:lastModifiedBy>
  <cp:revision>3</cp:revision>
  <cp:lastPrinted>1900-12-31T21:00:00Z</cp:lastPrinted>
  <dcterms:created xsi:type="dcterms:W3CDTF">2025-10-13T10:55:00Z</dcterms:created>
  <dcterms:modified xsi:type="dcterms:W3CDTF">2025-10-14T07:21:00Z</dcterms:modified>
</cp:coreProperties>
</file>