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825" w:rsidRPr="00B13825" w:rsidRDefault="00B13825" w:rsidP="00B13825">
      <w:pPr>
        <w:pStyle w:val="Style5"/>
        <w:widowControl/>
        <w:suppressAutoHyphens/>
        <w:spacing w:line="240" w:lineRule="auto"/>
        <w:jc w:val="center"/>
        <w:rPr>
          <w:rStyle w:val="FontStyle16"/>
          <w:b/>
          <w:sz w:val="24"/>
          <w:szCs w:val="24"/>
        </w:rPr>
      </w:pPr>
      <w:r w:rsidRPr="00B13825">
        <w:rPr>
          <w:rStyle w:val="FontStyle16"/>
          <w:b/>
          <w:sz w:val="24"/>
          <w:szCs w:val="24"/>
        </w:rPr>
        <w:t xml:space="preserve">Справка о работе с обращениями граждан в УФНС России по Тамбовской области </w:t>
      </w:r>
      <w:proofErr w:type="gramStart"/>
      <w:r w:rsidRPr="00B13825">
        <w:rPr>
          <w:rStyle w:val="FontStyle16"/>
          <w:b/>
          <w:sz w:val="24"/>
          <w:szCs w:val="24"/>
        </w:rPr>
        <w:t>в</w:t>
      </w:r>
      <w:proofErr w:type="gramEnd"/>
      <w:r w:rsidRPr="00B13825">
        <w:rPr>
          <w:rStyle w:val="FontStyle16"/>
          <w:b/>
          <w:sz w:val="24"/>
          <w:szCs w:val="24"/>
        </w:rPr>
        <w:t xml:space="preserve"> втором квартале 2026 года</w:t>
      </w:r>
    </w:p>
    <w:p w:rsidR="00B13825" w:rsidRPr="00B13825" w:rsidRDefault="00B13825" w:rsidP="0005016A">
      <w:pPr>
        <w:pStyle w:val="Style5"/>
        <w:widowControl/>
        <w:suppressAutoHyphens/>
        <w:spacing w:line="240" w:lineRule="auto"/>
        <w:rPr>
          <w:rStyle w:val="FontStyle16"/>
          <w:sz w:val="24"/>
          <w:szCs w:val="24"/>
        </w:rPr>
      </w:pPr>
    </w:p>
    <w:p w:rsidR="0005016A" w:rsidRPr="00B13825" w:rsidRDefault="0005016A" w:rsidP="0005016A">
      <w:pPr>
        <w:pStyle w:val="Style5"/>
        <w:widowControl/>
        <w:suppressAutoHyphens/>
        <w:spacing w:line="240" w:lineRule="auto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Во втором квартале 2026 года в УФНС России по Тамбовской области поступили на рассмотрение 6679 письменных обращений граждан и представителей организаций, что на 3 % больше (или на 171 обращение), чем во втором квартале 2025 года.</w:t>
      </w:r>
      <w:r w:rsidRPr="00B13825">
        <w:rPr>
          <w:rStyle w:val="FontStyle16"/>
          <w:color w:val="FF0000"/>
          <w:sz w:val="24"/>
          <w:szCs w:val="24"/>
        </w:rPr>
        <w:t xml:space="preserve"> </w:t>
      </w:r>
      <w:proofErr w:type="gramStart"/>
      <w:r w:rsidRPr="00B13825">
        <w:rPr>
          <w:rStyle w:val="FontStyle16"/>
          <w:sz w:val="24"/>
          <w:szCs w:val="24"/>
        </w:rPr>
        <w:t>Из них, 5127 обращений (77 % от общего количества) поступили в электронном виде:</w:t>
      </w:r>
      <w:r w:rsidRPr="00B13825">
        <w:rPr>
          <w:rStyle w:val="FontStyle16"/>
          <w:color w:val="FF0000"/>
          <w:sz w:val="24"/>
          <w:szCs w:val="24"/>
        </w:rPr>
        <w:t xml:space="preserve"> </w:t>
      </w:r>
      <w:r w:rsidRPr="00B13825">
        <w:rPr>
          <w:rStyle w:val="FontStyle16"/>
          <w:sz w:val="24"/>
          <w:szCs w:val="24"/>
        </w:rPr>
        <w:t>4987 интернет-обращений направлены через электронные сервисы ФНС России; 36 обращений – из ФНС России; 23 обращения – из УФНС и ИФНС России по другим субъектам;</w:t>
      </w:r>
      <w:r w:rsidRPr="00B13825">
        <w:rPr>
          <w:rStyle w:val="FontStyle16"/>
          <w:color w:val="FF0000"/>
          <w:sz w:val="24"/>
          <w:szCs w:val="24"/>
        </w:rPr>
        <w:t xml:space="preserve"> </w:t>
      </w:r>
      <w:r w:rsidRPr="00B13825">
        <w:rPr>
          <w:rStyle w:val="FontStyle16"/>
          <w:sz w:val="24"/>
          <w:szCs w:val="24"/>
        </w:rPr>
        <w:t>2 обращения – из МРИ ФНС России по крупнейшим налогоплательщикам;</w:t>
      </w:r>
      <w:r w:rsidRPr="00B13825">
        <w:rPr>
          <w:rStyle w:val="FontStyle16"/>
          <w:color w:val="FF0000"/>
          <w:sz w:val="24"/>
          <w:szCs w:val="24"/>
        </w:rPr>
        <w:t xml:space="preserve"> </w:t>
      </w:r>
      <w:r w:rsidRPr="00B13825">
        <w:rPr>
          <w:rStyle w:val="FontStyle16"/>
          <w:sz w:val="24"/>
          <w:szCs w:val="24"/>
        </w:rPr>
        <w:t>59 обращений – из других ведомств; 20 обращений – через портал государственных и муниципальных услуг.</w:t>
      </w:r>
      <w:proofErr w:type="gramEnd"/>
    </w:p>
    <w:p w:rsidR="00B13825" w:rsidRDefault="00B13825" w:rsidP="0005016A">
      <w:pPr>
        <w:pStyle w:val="Style5"/>
        <w:widowControl/>
        <w:tabs>
          <w:tab w:val="left" w:pos="2744"/>
        </w:tabs>
        <w:suppressAutoHyphens/>
        <w:spacing w:line="240" w:lineRule="auto"/>
        <w:rPr>
          <w:rStyle w:val="FontStyle16"/>
          <w:sz w:val="24"/>
          <w:szCs w:val="24"/>
        </w:rPr>
      </w:pPr>
    </w:p>
    <w:p w:rsidR="0005016A" w:rsidRPr="00B13825" w:rsidRDefault="0005016A" w:rsidP="0005016A">
      <w:pPr>
        <w:pStyle w:val="Style5"/>
        <w:widowControl/>
        <w:tabs>
          <w:tab w:val="left" w:pos="2744"/>
        </w:tabs>
        <w:suppressAutoHyphens/>
        <w:spacing w:line="240" w:lineRule="auto"/>
        <w:rPr>
          <w:rStyle w:val="FontStyle16"/>
          <w:color w:val="FF0000"/>
          <w:sz w:val="24"/>
          <w:szCs w:val="24"/>
        </w:rPr>
      </w:pPr>
      <w:r w:rsidRPr="00B13825">
        <w:rPr>
          <w:rStyle w:val="FontStyle16"/>
          <w:sz w:val="24"/>
          <w:szCs w:val="24"/>
        </w:rPr>
        <w:t>Через электронный сервис «Обратиться в ФНС России» обратились 177 граж</w:t>
      </w:r>
      <w:r w:rsidRPr="00B13825">
        <w:rPr>
          <w:rStyle w:val="FontStyle16"/>
          <w:sz w:val="24"/>
          <w:szCs w:val="24"/>
        </w:rPr>
        <w:softHyphen/>
        <w:t>дан и представителей организаций (3 % от общего количества обратившихся), что меньше на 37 % или на 103 обращения, чем в аналогичном периоде 2025 года. Через электронные сервисы «Личный кабинет для физических лиц» поступило 3262 обращения (49 % от общего количества обратившихся), что больше  на 18 % или на 586 обращений, чем в аналогичном периоде 2025 года.  Через «Личный кабинет индивидуального предпринимателя» поступило 1034 обращения (15 % от общего количества обратившихся), что больше на 23 % или на 237 обращений, чем в  аналогичном периоде 2025 года. Через «Личный кабинет юридического лица» поступило 514 обращения (8 % от общего количества обратившихся), что больше на 58 % или на 296 обращений, чем в аналогичном периоде 2025 года.</w:t>
      </w:r>
      <w:r w:rsidRPr="00B13825">
        <w:rPr>
          <w:rStyle w:val="FontStyle16"/>
          <w:color w:val="FF0000"/>
          <w:sz w:val="24"/>
          <w:szCs w:val="24"/>
        </w:rPr>
        <w:t xml:space="preserve"> </w:t>
      </w:r>
    </w:p>
    <w:p w:rsidR="00B13825" w:rsidRDefault="00B13825" w:rsidP="0005016A">
      <w:pPr>
        <w:pStyle w:val="Style5"/>
        <w:widowControl/>
        <w:suppressAutoHyphens/>
        <w:spacing w:line="240" w:lineRule="auto"/>
      </w:pPr>
    </w:p>
    <w:p w:rsidR="0005016A" w:rsidRPr="00B13825" w:rsidRDefault="0005016A" w:rsidP="0005016A">
      <w:pPr>
        <w:pStyle w:val="Style5"/>
        <w:widowControl/>
        <w:suppressAutoHyphens/>
        <w:spacing w:line="240" w:lineRule="auto"/>
        <w:rPr>
          <w:rStyle w:val="FontStyle16"/>
          <w:color w:val="FF0000"/>
          <w:sz w:val="24"/>
          <w:szCs w:val="24"/>
        </w:rPr>
      </w:pPr>
      <w:r w:rsidRPr="00B13825">
        <w:t>Н</w:t>
      </w:r>
      <w:r w:rsidRPr="00B13825">
        <w:rPr>
          <w:rStyle w:val="FontStyle16"/>
          <w:sz w:val="24"/>
          <w:szCs w:val="24"/>
        </w:rPr>
        <w:t>а личный прием к руководству Управления во втором квартале 2026 года  обратились 3 гражданина и 8 представителей организаций (в аналогичном периоде 2025 года обратились 2 гражданина и 1 представитель организации).</w:t>
      </w:r>
      <w:r w:rsidRPr="00B13825">
        <w:rPr>
          <w:rStyle w:val="FontStyle16"/>
          <w:color w:val="FF0000"/>
          <w:sz w:val="24"/>
          <w:szCs w:val="24"/>
        </w:rPr>
        <w:t xml:space="preserve"> </w:t>
      </w:r>
    </w:p>
    <w:p w:rsidR="00B13825" w:rsidRDefault="00B13825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В своих обращениях граждане наиболее часто затрагивали следующие вопросы: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 налог на доходы физических лиц – 1871 (28 %);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 учет налогоплательщиков. Получение и отказ от ИНН – 833 (12 %);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 оказание услуг в электронной форме, пользование информационными ресурсами – 398 (6 %);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 налоговые преференции и льготы физическим лицам – 252 (4 %);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 задолженность по налогам, сборам и взносам в бюджеты государственных внебюджетных фондов – 242 (4 %);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 возврат или зачет излишне уплаченных или излишне взысканных сумм налогов, сборов, взносов, пеней и штрафов – 183 (3 %);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  налогообложение малого бизнеса, специальных налоговых режимов – 182 (3 %);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 налог на имущество – 134 (2 %);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 налог на добавленную стоимость – 77 (1 %).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 контроль исполнения налогового законодательства физическими и юридическими лицами – 77 (1 %);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 транспортный налог – 51 (1 %);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 земельный налог – 50 (1 %);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 актуализация сведений об объектах налогообложения - 44 (1 %)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 регистрация контрольно-кассовой техники, используемой организациями  и индивидуальными предпринимателями – 44(1 %);</w:t>
      </w:r>
    </w:p>
    <w:p w:rsidR="0005016A" w:rsidRPr="00B13825" w:rsidRDefault="0005016A" w:rsidP="0005016A">
      <w:pPr>
        <w:pStyle w:val="Style6"/>
        <w:widowControl/>
        <w:tabs>
          <w:tab w:val="left" w:pos="850"/>
        </w:tabs>
        <w:suppressAutoHyphens/>
        <w:spacing w:line="240" w:lineRule="auto"/>
        <w:ind w:firstLine="701"/>
        <w:jc w:val="both"/>
        <w:rPr>
          <w:rStyle w:val="FontStyle16"/>
          <w:sz w:val="24"/>
          <w:szCs w:val="24"/>
        </w:rPr>
      </w:pPr>
      <w:r w:rsidRPr="00B13825">
        <w:rPr>
          <w:rStyle w:val="FontStyle16"/>
          <w:sz w:val="24"/>
          <w:szCs w:val="24"/>
        </w:rPr>
        <w:t>- исчисление и уплата страховых взносов  бюджеты государственных внебюджетных фондов – 43 (1 %).</w:t>
      </w:r>
    </w:p>
    <w:p w:rsidR="00B13825" w:rsidRDefault="00B13825" w:rsidP="0005016A">
      <w:pPr>
        <w:ind w:firstLine="701"/>
        <w:jc w:val="both"/>
        <w:rPr>
          <w:rStyle w:val="FontStyle16"/>
          <w:sz w:val="24"/>
          <w:szCs w:val="24"/>
        </w:rPr>
      </w:pPr>
    </w:p>
    <w:p w:rsidR="0005016A" w:rsidRPr="00B13825" w:rsidRDefault="0005016A" w:rsidP="0005016A">
      <w:pPr>
        <w:ind w:firstLine="701"/>
        <w:jc w:val="both"/>
        <w:rPr>
          <w:noProof/>
          <w:sz w:val="24"/>
          <w:szCs w:val="24"/>
        </w:rPr>
      </w:pPr>
      <w:bookmarkStart w:id="0" w:name="_GoBack"/>
      <w:bookmarkEnd w:id="0"/>
      <w:r w:rsidRPr="00B13825">
        <w:rPr>
          <w:rStyle w:val="FontStyle16"/>
          <w:sz w:val="24"/>
          <w:szCs w:val="24"/>
        </w:rPr>
        <w:t>Всего во втором квартале 2026 года на исполнении в Управлении находилось 7683 письменных обращения, с учетом документов, перешедших с марта 2026 года.</w:t>
      </w:r>
      <w:r w:rsidRPr="00B13825">
        <w:rPr>
          <w:rStyle w:val="FontStyle16"/>
          <w:color w:val="FF0000"/>
          <w:sz w:val="24"/>
          <w:szCs w:val="24"/>
        </w:rPr>
        <w:t xml:space="preserve"> </w:t>
      </w:r>
      <w:r w:rsidRPr="00B13825">
        <w:rPr>
          <w:rStyle w:val="FontStyle16"/>
          <w:sz w:val="24"/>
          <w:szCs w:val="24"/>
        </w:rPr>
        <w:t>Рассмотрено в отчетном периоде с направлением письменного ответа 6882 обращения, из них:</w:t>
      </w:r>
      <w:r w:rsidRPr="00B13825">
        <w:rPr>
          <w:rStyle w:val="FontStyle16"/>
          <w:color w:val="FF0000"/>
          <w:sz w:val="24"/>
          <w:szCs w:val="24"/>
        </w:rPr>
        <w:t xml:space="preserve"> </w:t>
      </w:r>
      <w:r w:rsidRPr="00B13825">
        <w:rPr>
          <w:rStyle w:val="FontStyle16"/>
          <w:sz w:val="24"/>
          <w:szCs w:val="24"/>
        </w:rPr>
        <w:t xml:space="preserve">по 5910 обращениям даны разъяснения; 197 обращений удовлетворено; по 1 обращению отказано в </w:t>
      </w:r>
      <w:r w:rsidRPr="00B13825">
        <w:rPr>
          <w:rStyle w:val="FontStyle16"/>
          <w:sz w:val="24"/>
          <w:szCs w:val="24"/>
        </w:rPr>
        <w:lastRenderedPageBreak/>
        <w:t>удовлетворении;</w:t>
      </w:r>
      <w:r w:rsidRPr="00B13825">
        <w:rPr>
          <w:rStyle w:val="FontStyle16"/>
          <w:color w:val="FF0000"/>
          <w:sz w:val="24"/>
          <w:szCs w:val="24"/>
        </w:rPr>
        <w:t xml:space="preserve"> </w:t>
      </w:r>
      <w:r w:rsidRPr="00B13825">
        <w:rPr>
          <w:rStyle w:val="FontStyle16"/>
          <w:sz w:val="24"/>
          <w:szCs w:val="24"/>
        </w:rPr>
        <w:t>771 обращение направлено на исполнение по принадлежности в другой налоговый орган; 3 обращения перенаправлены в другие ведомства. Оставлено без рассмотрения 191 обращение (направлены налогоплательщиками для сведения и не требовали исполнения). Остались на исполнении 610 обращений.</w:t>
      </w:r>
    </w:p>
    <w:p w:rsidR="0005016A" w:rsidRDefault="0005016A">
      <w:pPr>
        <w:jc w:val="center"/>
        <w:rPr>
          <w:noProof/>
        </w:rPr>
      </w:pPr>
    </w:p>
    <w:p w:rsidR="0005016A" w:rsidRDefault="0005016A">
      <w:pPr>
        <w:jc w:val="center"/>
        <w:rPr>
          <w:noProof/>
        </w:rPr>
      </w:pPr>
    </w:p>
    <w:p w:rsidR="0005016A" w:rsidRDefault="0005016A">
      <w:pPr>
        <w:jc w:val="center"/>
        <w:rPr>
          <w:noProof/>
        </w:rPr>
      </w:pPr>
    </w:p>
    <w:p w:rsidR="00E74F63" w:rsidRDefault="00E46D88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E74F63" w:rsidRDefault="00E46D88">
      <w:pPr>
        <w:jc w:val="center"/>
        <w:rPr>
          <w:noProof/>
        </w:rPr>
      </w:pPr>
      <w:r>
        <w:rPr>
          <w:noProof/>
        </w:rPr>
        <w:t>Общий отдел</w:t>
      </w:r>
    </w:p>
    <w:p w:rsidR="00E74F63" w:rsidRDefault="00E46D88">
      <w:pPr>
        <w:rPr>
          <w:noProof/>
        </w:rPr>
      </w:pPr>
      <w:r>
        <w:rPr>
          <w:noProof/>
        </w:rPr>
        <w:t>09.07.2026 г..</w:t>
      </w:r>
    </w:p>
    <w:p w:rsidR="00E74F63" w:rsidRDefault="00E46D88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E74F63" w:rsidRDefault="00E46D88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E74F63" w:rsidRDefault="00E46D88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01.04.2026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30.06.2026</w:t>
      </w:r>
    </w:p>
    <w:p w:rsidR="00E74F63" w:rsidRDefault="00E74F63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E74F63">
        <w:trPr>
          <w:cantSplit/>
          <w:trHeight w:val="207"/>
        </w:trPr>
        <w:tc>
          <w:tcPr>
            <w:tcW w:w="7513" w:type="dxa"/>
            <w:vMerge w:val="restart"/>
          </w:tcPr>
          <w:p w:rsidR="00E74F63" w:rsidRDefault="00E74F63">
            <w:pPr>
              <w:jc w:val="center"/>
              <w:rPr>
                <w:noProof/>
                <w:sz w:val="18"/>
                <w:lang w:val="en-US"/>
              </w:rPr>
            </w:pPr>
          </w:p>
          <w:p w:rsidR="00E74F63" w:rsidRDefault="00E46D88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E74F63" w:rsidRDefault="00E46D8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E74F63">
        <w:trPr>
          <w:cantSplit/>
          <w:trHeight w:val="437"/>
        </w:trPr>
        <w:tc>
          <w:tcPr>
            <w:tcW w:w="7513" w:type="dxa"/>
            <w:vMerge/>
          </w:tcPr>
          <w:p w:rsidR="00E74F63" w:rsidRDefault="00E74F6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E74F63" w:rsidRDefault="00E74F63">
            <w:pPr>
              <w:jc w:val="center"/>
              <w:rPr>
                <w:noProof/>
                <w:sz w:val="18"/>
              </w:rPr>
            </w:pPr>
          </w:p>
        </w:tc>
      </w:tr>
      <w:tr w:rsidR="00E74F63">
        <w:trPr>
          <w:cantSplit/>
        </w:trPr>
        <w:tc>
          <w:tcPr>
            <w:tcW w:w="7513" w:type="dxa"/>
          </w:tcPr>
          <w:p w:rsidR="00E74F63" w:rsidRDefault="00E46D8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E74F63" w:rsidRDefault="00E46D8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74F63">
        <w:trPr>
          <w:cantSplit/>
        </w:trPr>
        <w:tc>
          <w:tcPr>
            <w:tcW w:w="7513" w:type="dxa"/>
          </w:tcPr>
          <w:p w:rsidR="00E74F63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0001.0002.0024.0069.0081 Кадровая политика</w:t>
            </w:r>
          </w:p>
        </w:tc>
        <w:tc>
          <w:tcPr>
            <w:tcW w:w="2268" w:type="dxa"/>
          </w:tcPr>
          <w:p w:rsidR="00E74F63" w:rsidRDefault="00E74F63">
            <w:pPr>
              <w:jc w:val="right"/>
              <w:rPr>
                <w:noProof/>
                <w:sz w:val="18"/>
              </w:rPr>
            </w:pP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0002.0006.0065.0264 Надзор и контроль за соблюдением трудового законодательства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252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E46D88" w:rsidRDefault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50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77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E46D88" w:rsidRDefault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E46D88" w:rsidRDefault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134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E46D88" w:rsidRDefault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1871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E46D88" w:rsidRDefault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  <w:r w:rsidR="00E46D88">
              <w:rPr>
                <w:noProof/>
                <w:sz w:val="18"/>
              </w:rPr>
              <w:t>48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E46D88" w:rsidRDefault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833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E46D88" w:rsidRDefault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E46D88" w:rsidRDefault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  <w:r w:rsidR="00E46D88">
              <w:rPr>
                <w:noProof/>
                <w:sz w:val="18"/>
              </w:rPr>
              <w:t>3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0003.0008.0086.0558.0099 Несогласие со сведениями, размещаемыми в форме «открытых данных»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E46D88" w:rsidRDefault="00E46D88" w:rsidP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  <w:r w:rsidR="009124F8">
              <w:rPr>
                <w:noProof/>
                <w:sz w:val="18"/>
              </w:rPr>
              <w:t>7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E46D88" w:rsidRDefault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E46D88" w:rsidRDefault="00E46D88" w:rsidP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  <w:r w:rsidR="009124F8">
              <w:rPr>
                <w:noProof/>
                <w:sz w:val="18"/>
              </w:rPr>
              <w:t>95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0003.0008.0086.0562.0085 Электронный документооборот между хозяйствующими субъектами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E46D88" w:rsidRDefault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77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E46D88" w:rsidRDefault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E46D88" w:rsidRDefault="00E46D88" w:rsidP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  <w:r w:rsidR="009124F8">
              <w:rPr>
                <w:noProof/>
                <w:sz w:val="18"/>
              </w:rPr>
              <w:t>4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E46D88" w:rsidRDefault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  <w:r w:rsidR="00E46D88">
              <w:rPr>
                <w:noProof/>
                <w:sz w:val="18"/>
              </w:rPr>
              <w:t>9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0004.0016.0162.1003 Борьба с коррупцией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0005.0005.0056.1149 Оплата жилищно-коммунальных услуг (ЖКХ), взносов в Фонд капитального ремонта</w:t>
            </w:r>
          </w:p>
        </w:tc>
        <w:tc>
          <w:tcPr>
            <w:tcW w:w="2268" w:type="dxa"/>
          </w:tcPr>
          <w:p w:rsidR="00E46D88" w:rsidRDefault="00E46D88">
            <w:pPr>
              <w:jc w:val="right"/>
              <w:rPr>
                <w:noProof/>
                <w:sz w:val="18"/>
              </w:rPr>
            </w:pP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9124F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E46D88" w:rsidRDefault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1881</w:t>
            </w:r>
          </w:p>
        </w:tc>
      </w:tr>
      <w:tr w:rsidR="00E46D88">
        <w:trPr>
          <w:cantSplit/>
        </w:trPr>
        <w:tc>
          <w:tcPr>
            <w:tcW w:w="7513" w:type="dxa"/>
          </w:tcPr>
          <w:p w:rsidR="00E46D88" w:rsidRDefault="00E46D8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E46D88" w:rsidRDefault="009124F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6679</w:t>
            </w:r>
          </w:p>
        </w:tc>
      </w:tr>
    </w:tbl>
    <w:p w:rsidR="00E74F63" w:rsidRDefault="00E74F63">
      <w:pPr>
        <w:rPr>
          <w:noProof/>
        </w:rPr>
      </w:pPr>
    </w:p>
    <w:p w:rsidR="00E74F63" w:rsidRDefault="00E74F63">
      <w:pPr>
        <w:rPr>
          <w:noProof/>
        </w:rPr>
      </w:pPr>
    </w:p>
    <w:p w:rsidR="00E74F63" w:rsidRDefault="00E74F63">
      <w:pPr>
        <w:rPr>
          <w:noProof/>
        </w:rPr>
      </w:pPr>
    </w:p>
    <w:p w:rsidR="00E46D88" w:rsidRDefault="00E46D88">
      <w:pPr>
        <w:rPr>
          <w:noProof/>
          <w:sz w:val="24"/>
        </w:rPr>
      </w:pPr>
      <w:r>
        <w:rPr>
          <w:noProof/>
          <w:sz w:val="24"/>
        </w:rPr>
        <w:t xml:space="preserve">Исполняющий обязанности </w:t>
      </w:r>
    </w:p>
    <w:p w:rsidR="00E46D88" w:rsidRDefault="00E46D88" w:rsidP="0005016A">
      <w:pPr>
        <w:rPr>
          <w:noProof/>
        </w:rPr>
      </w:pPr>
      <w:r>
        <w:rPr>
          <w:noProof/>
          <w:sz w:val="24"/>
        </w:rPr>
        <w:t>начальника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                               </w:t>
      </w:r>
      <w:r w:rsidR="0005016A">
        <w:rPr>
          <w:noProof/>
          <w:sz w:val="24"/>
        </w:rPr>
        <w:t xml:space="preserve">                                 </w:t>
      </w:r>
      <w:r>
        <w:rPr>
          <w:noProof/>
          <w:sz w:val="24"/>
        </w:rPr>
        <w:t xml:space="preserve">           М.Д. Вязовова </w:t>
      </w:r>
    </w:p>
    <w:sectPr w:rsidR="00E46D88" w:rsidSect="00E46D88">
      <w:pgSz w:w="11907" w:h="16840" w:code="9"/>
      <w:pgMar w:top="426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D88"/>
    <w:rsid w:val="0005016A"/>
    <w:rsid w:val="009124F8"/>
    <w:rsid w:val="00B13825"/>
    <w:rsid w:val="00E46D88"/>
    <w:rsid w:val="00E7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5016A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5016A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5016A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5016A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5016A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5016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2</TotalTime>
  <Pages>3</Pages>
  <Words>1036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Интернет</cp:lastModifiedBy>
  <cp:revision>3</cp:revision>
  <cp:lastPrinted>1900-12-31T21:00:00Z</cp:lastPrinted>
  <dcterms:created xsi:type="dcterms:W3CDTF">2026-07-10T13:26:00Z</dcterms:created>
  <dcterms:modified xsi:type="dcterms:W3CDTF">2026-07-10T13:28:00Z</dcterms:modified>
</cp:coreProperties>
</file>